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C03E2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C03E2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C03E2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D5346B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de </w:t>
      </w:r>
      <w:proofErr w:type="spellStart"/>
      <w:r w:rsidRPr="002C03E2">
        <w:rPr>
          <w:rFonts w:ascii="Arial" w:hAnsi="Arial" w:eastAsia="Calibri" w:cs="Arial"/>
          <w:sz w:val="22"/>
          <w:szCs w:val="22"/>
          <w:lang w:eastAsia="en-US"/>
        </w:rPr>
        <w:t>SASU LA P'TITE BOULANGERIE DE CAUDERAN</w:t>
      </w:r>
      <w:proofErr w:type="spellEnd"/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PERSONNE PHYSIQUE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ACQUEREUR - CO-ACQUEREUR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</w:t>
      </w:r>
      <w:r w:rsidR="002C03E2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Epargne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du ou des relevés de comptes) 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Héritage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Donation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l’acte de donation ou de la déclaration du don de sommes d’argent)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 xml:space="preserve">Crédit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l’offre de crédit)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Réinvestissement / Cession d’actifs mobiliers ou immobiliers</w:t>
      </w:r>
      <w:r w:rsidRPr="002C03E2">
        <w:rPr>
          <w:rFonts w:ascii="Arial" w:hAnsi="Arial" w:eastAsia="Calibri" w:cs="Arial"/>
          <w:sz w:val="20"/>
          <w:szCs w:val="20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 w:hanging="360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 / copie du relevé d’opération de vente des titres)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Prestations / Indemnités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Autres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 mentionnant le montant et l’origine du versement)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C03E2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C03E2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C03E2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4D70C8" w:rsidP="008F6EEC" w:rsidRDefault="008F6EEC">
      <w:pPr>
        <w:rPr>
          <w:rFonts w:ascii="Arial" w:hAnsi="Arial" w:cs="Arial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C03E2" w:rsidR="004D70C8" w:rsidSect="0040562A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EC" w:rsidRDefault="008F6EEC">
      <w:r>
        <w:separator/>
      </w:r>
    </w:p>
  </w:endnote>
  <w:endnote w:type="continuationSeparator" w:id="0">
    <w:p w:rsidR="008F6EEC" w:rsidRDefault="008F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EC" w:rsidRDefault="008F6EEC">
      <w:r>
        <w:separator/>
      </w:r>
    </w:p>
  </w:footnote>
  <w:footnote w:type="continuationSeparator" w:id="0">
    <w:p w:rsidR="008F6EEC" w:rsidRDefault="008F6EE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86BB3"/>
    <w:rsid w:val="002C03E2"/>
    <w:rsid w:val="00302B82"/>
    <w:rsid w:val="003A4B6B"/>
    <w:rsid w:val="003D243E"/>
    <w:rsid w:val="0040562A"/>
    <w:rsid w:val="00413F4F"/>
    <w:rsid w:val="00454315"/>
    <w:rsid w:val="004D70C8"/>
    <w:rsid w:val="00554770"/>
    <w:rsid w:val="00586616"/>
    <w:rsid w:val="0067516A"/>
    <w:rsid w:val="006774BA"/>
    <w:rsid w:val="00685393"/>
    <w:rsid w:val="006A2CF9"/>
    <w:rsid w:val="00731DA5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D1E86"/>
    <w:rsid w:val="00A16517"/>
    <w:rsid w:val="00A70E1A"/>
    <w:rsid w:val="00A843E5"/>
    <w:rsid w:val="00B374C6"/>
    <w:rsid w:val="00BB06E1"/>
    <w:rsid w:val="00BC1480"/>
    <w:rsid w:val="00CD7F6A"/>
    <w:rsid w:val="00CF59DE"/>
    <w:rsid w:val="00D5346B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D3E04"/>
  <w15:docId w15:val="{C642B60B-CBF9-4ACA-A06A-284C5793DA9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4C30FC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itre2Car" w:customStyle="true">
    <w:name w:val="Titre 2 Car"/>
    <w:basedOn w:val="Policepardfaut"/>
    <w:link w:val="Titre2"/>
    <w:uiPriority w:val="9"/>
    <w:semiHidden/>
    <w:rsid w:val="004C30FC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3Char" w:customStyle="true">
    <w:name w:val="Heading 3 Char"/>
    <w:basedOn w:val="Policepardfaut"/>
    <w:uiPriority w:val="9"/>
    <w:semiHidden/>
    <w:rsid w:val="004C30FC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itre4Car" w:customStyle="true">
    <w:name w:val="Titre 4 Car"/>
    <w:basedOn w:val="Policepardfaut"/>
    <w:link w:val="Titre4"/>
    <w:uiPriority w:val="9"/>
    <w:semiHidden/>
    <w:rsid w:val="004C30FC"/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basedOn w:val="Policepardfaut"/>
    <w:uiPriority w:val="10"/>
    <w:rsid w:val="004C30FC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basedOn w:val="Policepardfaut"/>
    <w:uiPriority w:val="11"/>
    <w:rsid w:val="004C30FC"/>
    <w:rPr>
      <w:rFonts w:asciiTheme="majorHAnsi" w:hAnsiTheme="majorHAnsi" w:eastAsiaTheme="majorEastAsia" w:cstheme="majorBidi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basedOn w:val="Policepardfaut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basedOn w:val="Policepardfaut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basedOn w:val="Policepardfaut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basedOn w:val="Policepardfaut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958B38F8</Template>
  <TotalTime>12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9</cp:revision>
  <cp:lastPrinted>2001-07-06T11:58:00Z</cp:lastPrinted>
  <dcterms:created xsi:type="dcterms:W3CDTF">2013-02-06T07:49:00Z</dcterms:created>
  <dcterms:modified xsi:type="dcterms:W3CDTF">2022-06-20T07:23:00Z</dcterms:modified>
</cp:coreProperties>
</file>