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SASU TECHNISERVICE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